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DF9578A" w14:textId="53188180" w:rsidR="00B634BB" w:rsidRDefault="00B634BB" w:rsidP="00B634BB">
      <w:pPr>
        <w:pStyle w:val="Heading3"/>
      </w:pPr>
      <w:r w:rsidRPr="00B634BB">
        <w:t>QUESTIONS TO GOD</w:t>
      </w:r>
    </w:p>
    <w:p w14:paraId="045EA4F3" w14:textId="7AB146E2" w:rsidR="00B634BB" w:rsidRPr="00B634BB" w:rsidRDefault="00B634BB" w:rsidP="00B634BB">
      <w:pPr>
        <w:pStyle w:val="Title"/>
      </w:pPr>
      <w:r w:rsidRPr="00B634BB">
        <w:t>Daily Scripture Readings</w:t>
      </w:r>
    </w:p>
    <w:p w14:paraId="369DFD38" w14:textId="77777777" w:rsidR="00B634BB" w:rsidRDefault="00B634BB" w:rsidP="00B634BB">
      <w:pPr>
        <w:rPr>
          <w:rStyle w:val="Strong"/>
        </w:rPr>
        <w:sectPr w:rsidR="00B634BB" w:rsidSect="00A5432F">
          <w:headerReference w:type="default" r:id="rId7"/>
          <w:footerReference w:type="default" r:id="rId8"/>
          <w:pgSz w:w="12240" w:h="15840"/>
          <w:pgMar w:top="720" w:right="720" w:bottom="720" w:left="720" w:header="0" w:footer="720" w:gutter="0"/>
          <w:pgNumType w:start="1"/>
          <w:cols w:space="720"/>
          <w:docGrid w:linePitch="299"/>
        </w:sectPr>
      </w:pPr>
    </w:p>
    <w:p w14:paraId="68A433C6" w14:textId="77777777" w:rsidR="00B634BB" w:rsidRDefault="00B634BB" w:rsidP="00B634BB">
      <w:pPr>
        <w:rPr>
          <w:rStyle w:val="Strong"/>
        </w:rPr>
      </w:pPr>
    </w:p>
    <w:p w14:paraId="0137AD17" w14:textId="38993572" w:rsidR="00B634BB" w:rsidRPr="00B634BB" w:rsidRDefault="00B634BB" w:rsidP="00B634BB">
      <w:pPr>
        <w:rPr>
          <w:rStyle w:val="Strong"/>
        </w:rPr>
      </w:pPr>
      <w:r w:rsidRPr="00B634BB">
        <w:rPr>
          <w:rStyle w:val="Strong"/>
        </w:rPr>
        <w:t xml:space="preserve">Beginning of Lent </w:t>
      </w:r>
    </w:p>
    <w:p w14:paraId="4FF80AF8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Ash Wednesday – Matthew 6:1-6</w:t>
      </w:r>
    </w:p>
    <w:p w14:paraId="79C9AE19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Thursday – Isaiah 6:1-8</w:t>
      </w:r>
    </w:p>
    <w:p w14:paraId="4928F0DD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Friday – Proverbs 2:1-8</w:t>
      </w:r>
    </w:p>
    <w:p w14:paraId="42AD2AD2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Saturday – John 4:1-15</w:t>
      </w:r>
    </w:p>
    <w:p w14:paraId="0850A0A5" w14:textId="77777777" w:rsidR="00B634BB" w:rsidRPr="00B634BB" w:rsidRDefault="00B634BB" w:rsidP="00B634BB">
      <w:pPr>
        <w:rPr>
          <w:rFonts w:asciiTheme="majorHAnsi" w:hAnsiTheme="majorHAnsi" w:cstheme="majorHAnsi"/>
        </w:rPr>
      </w:pPr>
    </w:p>
    <w:p w14:paraId="182F9211" w14:textId="77777777" w:rsidR="00B634BB" w:rsidRPr="00B634BB" w:rsidRDefault="00B634BB" w:rsidP="00B634BB">
      <w:pPr>
        <w:rPr>
          <w:rStyle w:val="Strong"/>
        </w:rPr>
      </w:pPr>
      <w:r w:rsidRPr="00B634BB">
        <w:rPr>
          <w:rStyle w:val="Strong"/>
        </w:rPr>
        <w:t xml:space="preserve">Week 1: Who is God? </w:t>
      </w:r>
    </w:p>
    <w:p w14:paraId="74034B86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Sunday – 1 John 4:7-19</w:t>
      </w:r>
    </w:p>
    <w:p w14:paraId="3D753A1B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Monday – 1 John 3:1-16</w:t>
      </w:r>
    </w:p>
    <w:p w14:paraId="55430356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Tuesday – Romans 8:37-39</w:t>
      </w:r>
    </w:p>
    <w:p w14:paraId="06E3D8CE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Wednesday – Isaiah 54:10</w:t>
      </w:r>
    </w:p>
    <w:p w14:paraId="6E011327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Thursday – Romans 5:6-8</w:t>
      </w:r>
    </w:p>
    <w:p w14:paraId="3A48A179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Friday – Ephesians 2:1-7</w:t>
      </w:r>
    </w:p>
    <w:p w14:paraId="0F6784CA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Saturday – Zephaniah 3:17</w:t>
      </w:r>
    </w:p>
    <w:p w14:paraId="1393DC61" w14:textId="77777777" w:rsidR="00B634BB" w:rsidRDefault="00B634BB" w:rsidP="00B634BB">
      <w:pPr>
        <w:rPr>
          <w:rFonts w:asciiTheme="majorHAnsi" w:hAnsiTheme="majorHAnsi" w:cstheme="majorHAnsi"/>
        </w:rPr>
      </w:pPr>
    </w:p>
    <w:p w14:paraId="115DE718" w14:textId="141F65DF" w:rsidR="00B634BB" w:rsidRPr="00B634BB" w:rsidRDefault="00B634BB" w:rsidP="00B634BB">
      <w:pPr>
        <w:rPr>
          <w:rStyle w:val="Strong"/>
        </w:rPr>
      </w:pPr>
      <w:r w:rsidRPr="00B634BB">
        <w:rPr>
          <w:rStyle w:val="Strong"/>
        </w:rPr>
        <w:t xml:space="preserve">Week 2: Is the Bible Reliable </w:t>
      </w:r>
    </w:p>
    <w:p w14:paraId="5A772F8D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Sunday – Hebrews 4:12-14</w:t>
      </w:r>
    </w:p>
    <w:p w14:paraId="29681807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Monday – 2 Timothy 3:16-17</w:t>
      </w:r>
    </w:p>
    <w:p w14:paraId="196E9C49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Tuesday – 2 Peter 1:19-21</w:t>
      </w:r>
    </w:p>
    <w:p w14:paraId="436E6AE5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Wednesday – Psalm 19:7-11</w:t>
      </w:r>
    </w:p>
    <w:p w14:paraId="7E07ACE1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Thursday – Deuteronomy 6:1-9</w:t>
      </w:r>
    </w:p>
    <w:p w14:paraId="07801DD7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Friday – Colossians 3:16-17</w:t>
      </w:r>
    </w:p>
    <w:p w14:paraId="59057C5F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Saturday – Psalm 119:105</w:t>
      </w:r>
    </w:p>
    <w:p w14:paraId="6194229A" w14:textId="77777777" w:rsidR="00B634BB" w:rsidRDefault="00B634BB" w:rsidP="00B634BB">
      <w:pPr>
        <w:rPr>
          <w:rFonts w:asciiTheme="majorHAnsi" w:hAnsiTheme="majorHAnsi" w:cstheme="majorHAnsi"/>
        </w:rPr>
      </w:pPr>
    </w:p>
    <w:p w14:paraId="42813C5A" w14:textId="18BE8F82" w:rsidR="00B634BB" w:rsidRPr="00B634BB" w:rsidRDefault="00B634BB" w:rsidP="00B634BB">
      <w:pPr>
        <w:rPr>
          <w:rStyle w:val="Strong"/>
        </w:rPr>
      </w:pPr>
      <w:r w:rsidRPr="00B634BB">
        <w:rPr>
          <w:rStyle w:val="Strong"/>
        </w:rPr>
        <w:t>Week 3: Why Should I Go to Church?</w:t>
      </w:r>
    </w:p>
    <w:p w14:paraId="72F51B7D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Sunday – Psalm 100</w:t>
      </w:r>
    </w:p>
    <w:p w14:paraId="402C7F99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Monday – Hebrews 10:23-25</w:t>
      </w:r>
    </w:p>
    <w:p w14:paraId="0627EDB9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Tuesday – Ephesians 4:1-16</w:t>
      </w:r>
    </w:p>
    <w:p w14:paraId="44D77D37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Wednesday – Luke 4:16</w:t>
      </w:r>
    </w:p>
    <w:p w14:paraId="19EB8ADD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Thursday – Psalm 150</w:t>
      </w:r>
    </w:p>
    <w:p w14:paraId="7C3AF8A1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Friday – Matthew 18:20</w:t>
      </w:r>
    </w:p>
    <w:p w14:paraId="7D61291A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Saturday – Acts 4:32-35</w:t>
      </w:r>
    </w:p>
    <w:p w14:paraId="0388BEA6" w14:textId="77777777" w:rsidR="00B634BB" w:rsidRPr="00B634BB" w:rsidRDefault="00B634BB" w:rsidP="00B634BB">
      <w:pPr>
        <w:rPr>
          <w:rFonts w:asciiTheme="majorHAnsi" w:hAnsiTheme="majorHAnsi" w:cstheme="majorHAnsi"/>
        </w:rPr>
      </w:pPr>
    </w:p>
    <w:p w14:paraId="3ACADDC5" w14:textId="77777777" w:rsidR="00B634BB" w:rsidRDefault="00B634BB" w:rsidP="00B634BB">
      <w:pPr>
        <w:rPr>
          <w:rStyle w:val="Strong"/>
        </w:rPr>
      </w:pPr>
      <w:r>
        <w:rPr>
          <w:rStyle w:val="Strong"/>
        </w:rPr>
        <w:br w:type="column"/>
      </w:r>
    </w:p>
    <w:p w14:paraId="30068B8C" w14:textId="7E631934" w:rsidR="00B634BB" w:rsidRPr="00B634BB" w:rsidRDefault="00B634BB" w:rsidP="00B634BB">
      <w:pPr>
        <w:rPr>
          <w:rStyle w:val="Strong"/>
        </w:rPr>
      </w:pPr>
      <w:r w:rsidRPr="00B634BB">
        <w:rPr>
          <w:rStyle w:val="Strong"/>
        </w:rPr>
        <w:t xml:space="preserve">Week 4: Why Do Bad Things Happen to Good People? </w:t>
      </w:r>
    </w:p>
    <w:p w14:paraId="062437E7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Sunday – Psalm 137</w:t>
      </w:r>
    </w:p>
    <w:p w14:paraId="36815BAE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Monday – John 11:23-25</w:t>
      </w:r>
    </w:p>
    <w:p w14:paraId="1BA6F5FC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Tuesday – Romans 8:26-30</w:t>
      </w:r>
    </w:p>
    <w:p w14:paraId="6F377ADE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Wednesday – Jeremiah 29:11</w:t>
      </w:r>
    </w:p>
    <w:p w14:paraId="3E718AF0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Thursday – John 9:1-41</w:t>
      </w:r>
    </w:p>
    <w:p w14:paraId="24EBEF6F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Friday – Revelation 21:1-4</w:t>
      </w:r>
    </w:p>
    <w:p w14:paraId="0A4D2B6D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Saturday – Psalm 10:1-18</w:t>
      </w:r>
    </w:p>
    <w:p w14:paraId="619A8A55" w14:textId="77777777" w:rsidR="00B634BB" w:rsidRDefault="00B634BB" w:rsidP="00B634BB">
      <w:pPr>
        <w:rPr>
          <w:rFonts w:asciiTheme="majorHAnsi" w:hAnsiTheme="majorHAnsi" w:cstheme="majorHAnsi"/>
        </w:rPr>
      </w:pPr>
    </w:p>
    <w:p w14:paraId="4D87AD9E" w14:textId="660825AF" w:rsidR="00B634BB" w:rsidRPr="00B634BB" w:rsidRDefault="00B634BB" w:rsidP="00B634BB">
      <w:pPr>
        <w:rPr>
          <w:rStyle w:val="Strong"/>
        </w:rPr>
      </w:pPr>
      <w:r w:rsidRPr="00B634BB">
        <w:rPr>
          <w:rStyle w:val="Strong"/>
        </w:rPr>
        <w:t xml:space="preserve">Week 5: How and Why Do I Forgive?  </w:t>
      </w:r>
    </w:p>
    <w:p w14:paraId="691C6900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Sunday – Matthew 6:9-15</w:t>
      </w:r>
    </w:p>
    <w:p w14:paraId="01F526B4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Monday – Luke 11:1-4</w:t>
      </w:r>
    </w:p>
    <w:p w14:paraId="34DA8AFA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Tuesday – Luke 23:34</w:t>
      </w:r>
    </w:p>
    <w:p w14:paraId="3F126C85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Wednesday – Luke 7:41-42</w:t>
      </w:r>
    </w:p>
    <w:p w14:paraId="40D9F0AD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Thursday – Matthew 18:23-35</w:t>
      </w:r>
    </w:p>
    <w:p w14:paraId="03F2E5D5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Friday – Luke 15:11-32</w:t>
      </w:r>
    </w:p>
    <w:p w14:paraId="1867CCB6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Saturday – Luke 6:37</w:t>
      </w:r>
    </w:p>
    <w:p w14:paraId="757F2216" w14:textId="77777777" w:rsidR="00B634BB" w:rsidRDefault="00B634BB" w:rsidP="00B634BB">
      <w:pPr>
        <w:rPr>
          <w:rFonts w:asciiTheme="majorHAnsi" w:hAnsiTheme="majorHAnsi" w:cstheme="majorHAnsi"/>
        </w:rPr>
      </w:pPr>
    </w:p>
    <w:p w14:paraId="61251BA9" w14:textId="7DC7CFE3" w:rsidR="00B634BB" w:rsidRPr="00B634BB" w:rsidRDefault="00B634BB" w:rsidP="00B634BB">
      <w:pPr>
        <w:rPr>
          <w:rStyle w:val="Strong"/>
        </w:rPr>
      </w:pPr>
      <w:r w:rsidRPr="00B634BB">
        <w:rPr>
          <w:rStyle w:val="Strong"/>
        </w:rPr>
        <w:t xml:space="preserve">Week 6: Why is Jesus Special?   </w:t>
      </w:r>
    </w:p>
    <w:p w14:paraId="67A30F6A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Palm Sunday – Matthew 21:1-11</w:t>
      </w:r>
    </w:p>
    <w:p w14:paraId="75933A5C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Monday – Matthew 26:1-13</w:t>
      </w:r>
    </w:p>
    <w:p w14:paraId="2C32C7FF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Tuesday – Matthew 26:14-16</w:t>
      </w:r>
    </w:p>
    <w:p w14:paraId="332F3CC2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Wednesday – Matthew 26:17-30</w:t>
      </w:r>
    </w:p>
    <w:p w14:paraId="363A9E04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 xml:space="preserve">Holy/Maundy Thursday – John 13:1-7, 31b-35 </w:t>
      </w:r>
    </w:p>
    <w:p w14:paraId="01CCDA7F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 xml:space="preserve">Good Friday – Colossians 2:13-14 </w:t>
      </w:r>
    </w:p>
    <w:p w14:paraId="2AE6E1DA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Saturday – John 19:38-42</w:t>
      </w:r>
    </w:p>
    <w:p w14:paraId="2D9342FF" w14:textId="77777777" w:rsidR="00B634BB" w:rsidRDefault="00B634BB" w:rsidP="00B634BB">
      <w:pPr>
        <w:rPr>
          <w:rFonts w:asciiTheme="majorHAnsi" w:hAnsiTheme="majorHAnsi" w:cstheme="majorHAnsi"/>
        </w:rPr>
      </w:pPr>
    </w:p>
    <w:p w14:paraId="76732603" w14:textId="4DCF87A2" w:rsidR="00B634BB" w:rsidRPr="00B634BB" w:rsidRDefault="00B634BB" w:rsidP="00B634BB">
      <w:pPr>
        <w:rPr>
          <w:rStyle w:val="Strong"/>
        </w:rPr>
      </w:pPr>
      <w:r w:rsidRPr="00B634BB">
        <w:rPr>
          <w:rStyle w:val="Strong"/>
        </w:rPr>
        <w:t xml:space="preserve">Week 7: Why Be a Christian    </w:t>
      </w:r>
    </w:p>
    <w:p w14:paraId="3A862C50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Easter Sunday – Mark 16:1-8</w:t>
      </w:r>
    </w:p>
    <w:p w14:paraId="485ED034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Monday – John 20:1-9</w:t>
      </w:r>
    </w:p>
    <w:p w14:paraId="78663E3E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Tuesday – John 20:10-18</w:t>
      </w:r>
    </w:p>
    <w:p w14:paraId="056ECB2F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Wednesday – John 20:19-31</w:t>
      </w:r>
    </w:p>
    <w:p w14:paraId="06758AE4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Thursday – Luke 24:1-12</w:t>
      </w:r>
    </w:p>
    <w:p w14:paraId="665E04DF" w14:textId="77777777" w:rsidR="00B634BB" w:rsidRPr="00B634BB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>Friday – Luke 24:13-35</w:t>
      </w:r>
    </w:p>
    <w:p w14:paraId="55BBE44D" w14:textId="24324BF8" w:rsidR="00B634BB" w:rsidRPr="00110195" w:rsidRDefault="00B634BB" w:rsidP="00B634BB">
      <w:pPr>
        <w:rPr>
          <w:rFonts w:asciiTheme="majorHAnsi" w:hAnsiTheme="majorHAnsi" w:cstheme="majorHAnsi"/>
        </w:rPr>
      </w:pPr>
      <w:r w:rsidRPr="00B634BB">
        <w:rPr>
          <w:rFonts w:asciiTheme="majorHAnsi" w:hAnsiTheme="majorHAnsi" w:cstheme="majorHAnsi"/>
        </w:rPr>
        <w:t xml:space="preserve">Saturday </w:t>
      </w:r>
      <w:proofErr w:type="gramStart"/>
      <w:r w:rsidRPr="00B634BB">
        <w:rPr>
          <w:rFonts w:asciiTheme="majorHAnsi" w:hAnsiTheme="majorHAnsi" w:cstheme="majorHAnsi"/>
        </w:rPr>
        <w:t>–  Matthew</w:t>
      </w:r>
      <w:proofErr w:type="gramEnd"/>
      <w:r w:rsidRPr="00B634BB">
        <w:rPr>
          <w:rFonts w:asciiTheme="majorHAnsi" w:hAnsiTheme="majorHAnsi" w:cstheme="majorHAnsi"/>
        </w:rPr>
        <w:t xml:space="preserve"> 28:1-20</w:t>
      </w:r>
    </w:p>
    <w:sectPr w:rsidR="00B634BB" w:rsidRPr="00110195" w:rsidSect="00B634BB">
      <w:type w:val="continuous"/>
      <w:pgSz w:w="12240" w:h="15840"/>
      <w:pgMar w:top="720" w:right="720" w:bottom="720" w:left="720" w:header="0" w:footer="720" w:gutter="0"/>
      <w:pgNumType w:start="1"/>
      <w:cols w:num="2"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6C66FA" w14:textId="77777777" w:rsidR="00B634BB" w:rsidRDefault="00B634BB" w:rsidP="00645DEA">
      <w:pPr>
        <w:spacing w:line="240" w:lineRule="auto"/>
      </w:pPr>
      <w:r>
        <w:separator/>
      </w:r>
    </w:p>
  </w:endnote>
  <w:endnote w:type="continuationSeparator" w:id="0">
    <w:p w14:paraId="3D6C3769" w14:textId="77777777" w:rsidR="00B634BB" w:rsidRDefault="00B634BB" w:rsidP="00645DE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86D3D" w14:textId="77777777" w:rsidR="00A5432F" w:rsidRPr="00973D04" w:rsidRDefault="00A5432F" w:rsidP="00A5432F">
    <w:pPr>
      <w:pStyle w:val="Foo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11D4B24B" wp14:editId="27C89C5F">
          <wp:simplePos x="0" y="0"/>
          <wp:positionH relativeFrom="leftMargin">
            <wp:posOffset>5486400</wp:posOffset>
          </wp:positionH>
          <wp:positionV relativeFrom="page">
            <wp:posOffset>9052560</wp:posOffset>
          </wp:positionV>
          <wp:extent cx="1600200" cy="429768"/>
          <wp:effectExtent l="0" t="0" r="0" b="8890"/>
          <wp:wrapTopAndBottom/>
          <wp:docPr id="4" name="Picture 4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768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</w:rPr>
      <w:drawing>
        <wp:anchor distT="182880" distB="182880" distL="114300" distR="114300" simplePos="0" relativeHeight="251661312" behindDoc="0" locked="0" layoutInCell="1" allowOverlap="1" wp14:anchorId="5623BA08" wp14:editId="33A4B6B9">
          <wp:simplePos x="0" y="0"/>
          <wp:positionH relativeFrom="page">
            <wp:posOffset>646430</wp:posOffset>
          </wp:positionH>
          <wp:positionV relativeFrom="page">
            <wp:posOffset>9144000</wp:posOffset>
          </wp:positionV>
          <wp:extent cx="1581912" cy="320149"/>
          <wp:effectExtent l="0" t="0" r="0" b="3810"/>
          <wp:wrapTopAndBottom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1912" cy="3201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4ACB87" w14:textId="77777777" w:rsidR="00B634BB" w:rsidRDefault="00B634BB" w:rsidP="00645DEA">
      <w:pPr>
        <w:spacing w:line="240" w:lineRule="auto"/>
      </w:pPr>
      <w:r>
        <w:separator/>
      </w:r>
    </w:p>
  </w:footnote>
  <w:footnote w:type="continuationSeparator" w:id="0">
    <w:p w14:paraId="3BDCB314" w14:textId="77777777" w:rsidR="00B634BB" w:rsidRDefault="00B634BB" w:rsidP="00645DE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0BBB8" w14:textId="77777777" w:rsidR="00645DEA" w:rsidRDefault="00BD36C2">
    <w:pPr>
      <w:pStyle w:val="Header"/>
    </w:pPr>
    <w:r>
      <w:rPr>
        <w:noProof/>
      </w:rPr>
      <w:drawing>
        <wp:anchor distT="182880" distB="182880" distL="182880" distR="182880" simplePos="0" relativeHeight="251659264" behindDoc="1" locked="0" layoutInCell="1" allowOverlap="1" wp14:anchorId="0E2835DA" wp14:editId="3976B428">
          <wp:simplePos x="0" y="0"/>
          <wp:positionH relativeFrom="column">
            <wp:posOffset>4290060</wp:posOffset>
          </wp:positionH>
          <wp:positionV relativeFrom="page">
            <wp:posOffset>266700</wp:posOffset>
          </wp:positionV>
          <wp:extent cx="3446780" cy="1939290"/>
          <wp:effectExtent l="0" t="0" r="0" b="0"/>
          <wp:wrapTight wrapText="left">
            <wp:wrapPolygon edited="0">
              <wp:start x="8357" y="212"/>
              <wp:lineTo x="7282" y="849"/>
              <wp:lineTo x="5133" y="2971"/>
              <wp:lineTo x="5133" y="4031"/>
              <wp:lineTo x="4656" y="5941"/>
              <wp:lineTo x="4656" y="6790"/>
              <wp:lineTo x="5253" y="10821"/>
              <wp:lineTo x="6566" y="14216"/>
              <wp:lineTo x="12416" y="19733"/>
              <wp:lineTo x="13132" y="20157"/>
              <wp:lineTo x="14087" y="20157"/>
              <wp:lineTo x="14803" y="19733"/>
              <wp:lineTo x="15281" y="18672"/>
              <wp:lineTo x="15161" y="17611"/>
              <wp:lineTo x="16355" y="14428"/>
              <wp:lineTo x="16355" y="14216"/>
              <wp:lineTo x="16952" y="12731"/>
              <wp:lineTo x="16833" y="11670"/>
              <wp:lineTo x="16236" y="10185"/>
              <wp:lineTo x="14326" y="7639"/>
              <wp:lineTo x="13609" y="7426"/>
              <wp:lineTo x="12416" y="4031"/>
              <wp:lineTo x="12535" y="2971"/>
              <wp:lineTo x="11222" y="1273"/>
              <wp:lineTo x="9789" y="212"/>
              <wp:lineTo x="8357" y="212"/>
            </wp:wrapPolygon>
          </wp:wrapTight>
          <wp:docPr id="1" name="Picture 1" descr="Calenda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Calendar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46780" cy="19392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F2D5C"/>
    <w:multiLevelType w:val="multilevel"/>
    <w:tmpl w:val="F7D0829A"/>
    <w:lvl w:ilvl="0">
      <w:start w:val="1"/>
      <w:numFmt w:val="decimal"/>
      <w:lvlText w:val="%1."/>
      <w:lvlJc w:val="left"/>
      <w:pPr>
        <w:ind w:left="720" w:hanging="360"/>
      </w:pPr>
      <w:rPr>
        <w:rFonts w:asciiTheme="majorHAnsi" w:eastAsia="Arial" w:hAnsiTheme="majorHAnsi" w:cstheme="majorHAnsi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22C67A5"/>
    <w:multiLevelType w:val="multilevel"/>
    <w:tmpl w:val="0890F63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40369A3"/>
    <w:multiLevelType w:val="multilevel"/>
    <w:tmpl w:val="CB4A7C5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40C4741"/>
    <w:multiLevelType w:val="multilevel"/>
    <w:tmpl w:val="9DF2D13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0731891"/>
    <w:multiLevelType w:val="multilevel"/>
    <w:tmpl w:val="7400C94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65831D2"/>
    <w:multiLevelType w:val="multilevel"/>
    <w:tmpl w:val="E5C07B7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326F7F7D"/>
    <w:multiLevelType w:val="multilevel"/>
    <w:tmpl w:val="4F68DBF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45365E01"/>
    <w:multiLevelType w:val="multilevel"/>
    <w:tmpl w:val="5216859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49EE65C9"/>
    <w:multiLevelType w:val="multilevel"/>
    <w:tmpl w:val="3E1281D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54C37A29"/>
    <w:multiLevelType w:val="multilevel"/>
    <w:tmpl w:val="A934CC2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5F5C074D"/>
    <w:multiLevelType w:val="multilevel"/>
    <w:tmpl w:val="A70C0B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65C8777B"/>
    <w:multiLevelType w:val="multilevel"/>
    <w:tmpl w:val="FEEA088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794442901">
    <w:abstractNumId w:val="6"/>
  </w:num>
  <w:num w:numId="2" w16cid:durableId="1354722983">
    <w:abstractNumId w:val="3"/>
  </w:num>
  <w:num w:numId="3" w16cid:durableId="316226582">
    <w:abstractNumId w:val="1"/>
  </w:num>
  <w:num w:numId="4" w16cid:durableId="1558779098">
    <w:abstractNumId w:val="7"/>
  </w:num>
  <w:num w:numId="5" w16cid:durableId="561210138">
    <w:abstractNumId w:val="4"/>
  </w:num>
  <w:num w:numId="6" w16cid:durableId="986738882">
    <w:abstractNumId w:val="5"/>
  </w:num>
  <w:num w:numId="7" w16cid:durableId="560142157">
    <w:abstractNumId w:val="8"/>
  </w:num>
  <w:num w:numId="8" w16cid:durableId="1959488079">
    <w:abstractNumId w:val="11"/>
  </w:num>
  <w:num w:numId="9" w16cid:durableId="1640918866">
    <w:abstractNumId w:val="10"/>
  </w:num>
  <w:num w:numId="10" w16cid:durableId="409154826">
    <w:abstractNumId w:val="9"/>
  </w:num>
  <w:num w:numId="11" w16cid:durableId="796530445">
    <w:abstractNumId w:val="0"/>
  </w:num>
  <w:num w:numId="12" w16cid:durableId="13543096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4BB"/>
    <w:rsid w:val="0005642B"/>
    <w:rsid w:val="001047B3"/>
    <w:rsid w:val="00110195"/>
    <w:rsid w:val="001211DC"/>
    <w:rsid w:val="001268F7"/>
    <w:rsid w:val="001365A6"/>
    <w:rsid w:val="001412AC"/>
    <w:rsid w:val="00175CBE"/>
    <w:rsid w:val="001815BA"/>
    <w:rsid w:val="001E0912"/>
    <w:rsid w:val="001E2EDC"/>
    <w:rsid w:val="001E3D45"/>
    <w:rsid w:val="0029502D"/>
    <w:rsid w:val="002C1870"/>
    <w:rsid w:val="00317B34"/>
    <w:rsid w:val="00393440"/>
    <w:rsid w:val="003A129E"/>
    <w:rsid w:val="00490941"/>
    <w:rsid w:val="004C150D"/>
    <w:rsid w:val="004C30B3"/>
    <w:rsid w:val="004D160A"/>
    <w:rsid w:val="005043CF"/>
    <w:rsid w:val="005061D4"/>
    <w:rsid w:val="005145F1"/>
    <w:rsid w:val="00553A90"/>
    <w:rsid w:val="005612A5"/>
    <w:rsid w:val="0063054B"/>
    <w:rsid w:val="00645DEA"/>
    <w:rsid w:val="00673158"/>
    <w:rsid w:val="006B215A"/>
    <w:rsid w:val="006D1C3E"/>
    <w:rsid w:val="00724F35"/>
    <w:rsid w:val="007266C7"/>
    <w:rsid w:val="007F49A1"/>
    <w:rsid w:val="008C1CEE"/>
    <w:rsid w:val="00903328"/>
    <w:rsid w:val="00924077"/>
    <w:rsid w:val="00A009EB"/>
    <w:rsid w:val="00A010DD"/>
    <w:rsid w:val="00A017A7"/>
    <w:rsid w:val="00A5432F"/>
    <w:rsid w:val="00A75D49"/>
    <w:rsid w:val="00A85158"/>
    <w:rsid w:val="00A87B8F"/>
    <w:rsid w:val="00A903C6"/>
    <w:rsid w:val="00AF43FE"/>
    <w:rsid w:val="00B276DE"/>
    <w:rsid w:val="00B33592"/>
    <w:rsid w:val="00B618E6"/>
    <w:rsid w:val="00B634BB"/>
    <w:rsid w:val="00BC738C"/>
    <w:rsid w:val="00BD36C2"/>
    <w:rsid w:val="00BD5218"/>
    <w:rsid w:val="00C85B13"/>
    <w:rsid w:val="00CD4A0B"/>
    <w:rsid w:val="00D62637"/>
    <w:rsid w:val="00D767C0"/>
    <w:rsid w:val="00EA378F"/>
    <w:rsid w:val="00EA397E"/>
    <w:rsid w:val="00F415A3"/>
    <w:rsid w:val="00F76C01"/>
    <w:rsid w:val="00FC6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CD90D9"/>
  <w15:docId w15:val="{BFD67032-1573-4BE0-BEEF-17F6170A9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rsid w:val="00A009EB"/>
    <w:pPr>
      <w:shd w:val="clear" w:color="auto" w:fill="FFC64A"/>
      <w:spacing w:line="240" w:lineRule="auto"/>
      <w:jc w:val="center"/>
      <w:outlineLvl w:val="0"/>
    </w:pPr>
    <w:rPr>
      <w:rFonts w:ascii="Arial Black" w:eastAsia="Calibri" w:hAnsi="Arial Black" w:cs="Times New Roman"/>
      <w:b/>
      <w:bCs/>
      <w:sz w:val="28"/>
      <w:szCs w:val="28"/>
      <w:lang w:val="en-US"/>
    </w:rPr>
  </w:style>
  <w:style w:type="paragraph" w:styleId="Heading2">
    <w:name w:val="heading 2"/>
    <w:basedOn w:val="Normal"/>
    <w:next w:val="Normal"/>
    <w:uiPriority w:val="9"/>
    <w:unhideWhenUsed/>
    <w:qFormat/>
    <w:rsid w:val="00A009EB"/>
    <w:pPr>
      <w:keepNext/>
      <w:keepLines/>
      <w:spacing w:before="320" w:after="80"/>
      <w:jc w:val="center"/>
      <w:outlineLvl w:val="1"/>
    </w:pPr>
    <w:rPr>
      <w:rFonts w:ascii="Arial Black" w:hAnsi="Arial Black"/>
      <w:color w:val="434343"/>
      <w:sz w:val="28"/>
      <w:szCs w:val="28"/>
    </w:rPr>
  </w:style>
  <w:style w:type="paragraph" w:styleId="Heading3">
    <w:name w:val="heading 3"/>
    <w:basedOn w:val="Normal"/>
    <w:next w:val="Normal"/>
    <w:uiPriority w:val="9"/>
    <w:unhideWhenUsed/>
    <w:qFormat/>
    <w:rsid w:val="00B634BB"/>
    <w:pPr>
      <w:keepNext/>
      <w:keepLines/>
      <w:jc w:val="center"/>
      <w:outlineLvl w:val="2"/>
    </w:pPr>
    <w:rPr>
      <w:rFonts w:ascii="Arial Black" w:hAnsi="Arial Black"/>
      <w:sz w:val="30"/>
      <w:szCs w:val="30"/>
    </w:rPr>
  </w:style>
  <w:style w:type="paragraph" w:styleId="Heading4">
    <w:name w:val="heading 4"/>
    <w:basedOn w:val="Normal"/>
    <w:next w:val="Normal"/>
    <w:uiPriority w:val="9"/>
    <w:semiHidden/>
    <w:unhideWhenUsed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63054B"/>
    <w:pPr>
      <w:keepNext/>
      <w:keepLines/>
    </w:pPr>
    <w:rPr>
      <w:rFonts w:ascii="Arial Black" w:hAnsi="Arial Black"/>
      <w:sz w:val="52"/>
      <w:szCs w:val="52"/>
    </w:rPr>
  </w:style>
  <w:style w:type="paragraph" w:styleId="Subtitle">
    <w:name w:val="Subtitle"/>
    <w:basedOn w:val="Normal"/>
    <w:next w:val="Normal"/>
    <w:uiPriority w:val="11"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7F49A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45DE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5DEA"/>
  </w:style>
  <w:style w:type="paragraph" w:styleId="Footer">
    <w:name w:val="footer"/>
    <w:basedOn w:val="Normal"/>
    <w:link w:val="FooterChar"/>
    <w:uiPriority w:val="99"/>
    <w:unhideWhenUsed/>
    <w:rsid w:val="00645DE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5DEA"/>
  </w:style>
  <w:style w:type="character" w:styleId="Strong">
    <w:name w:val="Strong"/>
    <w:uiPriority w:val="22"/>
    <w:qFormat/>
    <w:rsid w:val="00B634BB"/>
    <w:rPr>
      <w:rFonts w:asciiTheme="majorHAnsi" w:hAnsiTheme="majorHAnsi" w:cstheme="majorHAnsi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nds\OneDrive%20-%20The%20Eastern%20PA%20Conference%20-%20UMC\Current%20Projects\Breakthrough\Questions%20to%20God\Documents\QTG%20Branded%20Files\Questions%20to%20Go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Questions to God TEMPLATE.dotx</Template>
  <TotalTime>6</TotalTime>
  <Pages>1</Pages>
  <Words>246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 Cotman</dc:creator>
  <cp:lastModifiedBy>Lindsey Cotman</cp:lastModifiedBy>
  <cp:revision>1</cp:revision>
  <dcterms:created xsi:type="dcterms:W3CDTF">2023-01-09T15:08:00Z</dcterms:created>
  <dcterms:modified xsi:type="dcterms:W3CDTF">2023-01-09T15:15:00Z</dcterms:modified>
</cp:coreProperties>
</file>